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81" w:rsidRPr="006A24DA" w:rsidRDefault="00775481" w:rsidP="006A24DA">
      <w:pPr>
        <w:jc w:val="center"/>
        <w:rPr>
          <w:sz w:val="44"/>
          <w:szCs w:val="44"/>
        </w:rPr>
      </w:pPr>
      <w:r w:rsidRPr="006A24DA">
        <w:rPr>
          <w:sz w:val="44"/>
          <w:szCs w:val="44"/>
        </w:rPr>
        <w:t>Review Questions for James</w:t>
      </w:r>
    </w:p>
    <w:p w:rsidR="00775481" w:rsidRDefault="00775481" w:rsidP="006A24DA">
      <w:pPr>
        <w:jc w:val="center"/>
      </w:pPr>
    </w:p>
    <w:p w:rsidR="00775481" w:rsidRPr="006A24DA" w:rsidRDefault="00775481" w:rsidP="006A24DA">
      <w:pPr>
        <w:ind w:firstLine="720"/>
        <w:rPr>
          <w:b/>
          <w:u w:val="single"/>
        </w:rPr>
      </w:pPr>
      <w:r w:rsidRPr="006A24DA">
        <w:rPr>
          <w:b/>
          <w:u w:val="single"/>
        </w:rPr>
        <w:t>Introduction</w:t>
      </w:r>
    </w:p>
    <w:p w:rsidR="00775481" w:rsidRDefault="00775481" w:rsidP="006A24DA">
      <w:pPr>
        <w:pStyle w:val="ListParagraph"/>
        <w:numPr>
          <w:ilvl w:val="0"/>
          <w:numId w:val="1"/>
        </w:numPr>
      </w:pPr>
      <w:r>
        <w:t>Who was the book of James written to?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were the circumstances that they found themselves under?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There are 5 James mentioned in the New Testament. Of these, which 2 are the most likely candidates for authorship?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rPr>
          <w:b/>
          <w:u w:val="single"/>
        </w:rPr>
      </w:pPr>
      <w:r w:rsidRPr="006A24DA">
        <w:rPr>
          <w:b/>
          <w:u w:val="single"/>
        </w:rPr>
        <w:t>Chapter One</w:t>
      </w:r>
    </w:p>
    <w:p w:rsidR="00775481" w:rsidRPr="006A24DA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numPr>
          <w:ilvl w:val="0"/>
          <w:numId w:val="1"/>
        </w:numPr>
      </w:pPr>
      <w:r>
        <w:t>Why do we count it all joy when we fall into various trials?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Who is our example of someone who saw joy despite suffering (Heb. 12:1-2)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the source of our wisdom?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the difference between knowledge and wisdom?</w:t>
      </w:r>
    </w:p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do we ask for wisdom?</w:t>
      </w:r>
    </w:p>
    <w:p w:rsidR="00775481" w:rsidRDefault="00775481" w:rsidP="006A24DA">
      <w:pPr>
        <w:pStyle w:val="ListParagraph"/>
      </w:pPr>
    </w:p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meant by a double-minded man?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Why are we blessed for enduring temptation?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the source of temptations?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the chain linking temptations to death?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has God done to help us with our temptations (v.17-18)?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does verse 19 mean in context?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are we to receive the word?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Paraphrase the example James uses to illustrate the difference between a hearer and a doer of the word.</w:t>
      </w:r>
    </w:p>
    <w:p w:rsidR="00775481" w:rsidRDefault="00775481" w:rsidP="006A24DA">
      <w:pPr>
        <w:pStyle w:val="ListParagraph"/>
      </w:pPr>
    </w:p>
    <w:p w:rsidR="00775481" w:rsidRDefault="00775481" w:rsidP="006A24DA">
      <w:pPr>
        <w:pStyle w:val="ListParagraph"/>
        <w:numPr>
          <w:ilvl w:val="0"/>
          <w:numId w:val="1"/>
        </w:numPr>
      </w:pPr>
      <w:r>
        <w:t>What is vain religion? What is pure religion?</w:t>
      </w:r>
    </w:p>
    <w:p w:rsidR="00775481" w:rsidRDefault="00775481" w:rsidP="006A24DA">
      <w:pPr>
        <w:pStyle w:val="ListParagraph"/>
      </w:pPr>
    </w:p>
    <w:p w:rsidR="00775481" w:rsidRDefault="00775481" w:rsidP="006A24DA">
      <w:pPr>
        <w:pStyle w:val="ListParagraph"/>
      </w:pPr>
    </w:p>
    <w:p w:rsidR="00775481" w:rsidRDefault="00775481" w:rsidP="006A24DA"/>
    <w:p w:rsidR="00775481" w:rsidRDefault="00775481" w:rsidP="006A24DA">
      <w:pPr>
        <w:pStyle w:val="ListParagraph"/>
        <w:rPr>
          <w:b/>
          <w:u w:val="single"/>
        </w:rPr>
      </w:pPr>
      <w:r w:rsidRPr="006A24DA">
        <w:rPr>
          <w:b/>
          <w:u w:val="single"/>
        </w:rPr>
        <w:t>Chapter Two</w:t>
      </w:r>
    </w:p>
    <w:p w:rsidR="00775481" w:rsidRPr="006A24DA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numPr>
          <w:ilvl w:val="0"/>
          <w:numId w:val="1"/>
        </w:numPr>
      </w:pPr>
      <w:r>
        <w:t>How were these brethren showing partiality?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did their showing partiality make them?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the difference between God’s view of the poor and man’s view?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the royal law? Why does James call it “royal”?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Explain verse 13.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is faith really shown?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Why does James speak of the faith of demons?</w:t>
      </w:r>
    </w:p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When was Abraham justified (note v.23, Rom. 4, Heb. 11:8-11, Gen 12-15)? Does James contradict Paul’s teaching in Romans? Explain.</w:t>
      </w:r>
    </w:p>
    <w:p w:rsidR="00775481" w:rsidRDefault="00775481" w:rsidP="006A24DA">
      <w:pPr>
        <w:pStyle w:val="ListParagraph"/>
      </w:pP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Explain what justification “by works” means and what it doesn’t mean.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rPr>
          <w:b/>
          <w:u w:val="single"/>
        </w:rPr>
      </w:pPr>
      <w:r w:rsidRPr="006A24DA">
        <w:rPr>
          <w:b/>
          <w:u w:val="single"/>
        </w:rPr>
        <w:t>Chapter Three</w:t>
      </w:r>
    </w:p>
    <w:p w:rsidR="00775481" w:rsidRPr="006A24DA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numPr>
          <w:ilvl w:val="0"/>
          <w:numId w:val="1"/>
        </w:numPr>
      </w:pPr>
      <w:r>
        <w:t>List 2 illustrations about small things controlling big things.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Illustrate how a little fire (the tongue) kindles a great matter.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can man not tame?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Is man inconsistent in his use of the tongue? Should that be so?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is man to be wise?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Compare and contrast the two kinds of wisdom.</w:t>
      </w:r>
    </w:p>
    <w:p w:rsidR="00775481" w:rsidRDefault="00775481" w:rsidP="006A24DA"/>
    <w:p w:rsidR="00775481" w:rsidRDefault="00775481" w:rsidP="006A24DA">
      <w:pPr>
        <w:pStyle w:val="ListParagraph"/>
        <w:rPr>
          <w:b/>
          <w:u w:val="single"/>
        </w:rPr>
      </w:pPr>
      <w:r w:rsidRPr="006A24DA">
        <w:rPr>
          <w:b/>
          <w:u w:val="single"/>
        </w:rPr>
        <w:t>Chapter Four</w:t>
      </w:r>
    </w:p>
    <w:p w:rsidR="00775481" w:rsidRPr="006A24DA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numPr>
          <w:ilvl w:val="0"/>
          <w:numId w:val="1"/>
        </w:numPr>
      </w:pPr>
      <w:r>
        <w:t xml:space="preserve"> What is the source of wars and fights?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Why did they now receive when they asked?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is a friend of the world described? What does it mean to be a friend of the world?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does God react to the proud?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Explain verse 9.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If we speak evil of a brother, what does that make us?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should we make our plans? Is James condemning preparation for the future?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rPr>
          <w:b/>
          <w:u w:val="single"/>
        </w:rPr>
      </w:pPr>
      <w:r w:rsidRPr="006A24DA">
        <w:rPr>
          <w:b/>
          <w:u w:val="single"/>
        </w:rPr>
        <w:t>Chapter 5</w:t>
      </w:r>
    </w:p>
    <w:p w:rsidR="00775481" w:rsidRPr="006A24DA" w:rsidRDefault="00775481" w:rsidP="006A24DA">
      <w:pPr>
        <w:pStyle w:val="ListParagraph"/>
        <w:rPr>
          <w:b/>
          <w:u w:val="single"/>
        </w:rPr>
      </w:pPr>
    </w:p>
    <w:p w:rsidR="00775481" w:rsidRDefault="00775481" w:rsidP="006A24DA">
      <w:pPr>
        <w:pStyle w:val="ListParagraph"/>
        <w:numPr>
          <w:ilvl w:val="0"/>
          <w:numId w:val="1"/>
        </w:numPr>
      </w:pPr>
      <w:r>
        <w:t>Who are the rich under consideration in verse 1-6?</w:t>
      </w:r>
    </w:p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How had they obtained their riches?</w:t>
      </w:r>
    </w:p>
    <w:p w:rsidR="00775481" w:rsidRDefault="00775481" w:rsidP="006A24DA">
      <w:pPr>
        <w:pStyle w:val="ListParagraph"/>
      </w:pPr>
    </w:p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is the impeding judgment that is coming upon them?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Why does James tell the brethren of the upcoming judgment of the rich?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Why does James refer to both the prophets and Job?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What doctrines have been espoused from James 5:14-16?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>Is the sickness in verse 14 spiritual or physical? Explain.</w:t>
      </w:r>
    </w:p>
    <w:p w:rsidR="00775481" w:rsidRDefault="00775481" w:rsidP="006A24DA"/>
    <w:p w:rsidR="00775481" w:rsidRDefault="00775481" w:rsidP="006A24DA"/>
    <w:p w:rsidR="00775481" w:rsidRDefault="00775481" w:rsidP="006A24DA">
      <w:pPr>
        <w:pStyle w:val="ListParagraph"/>
        <w:numPr>
          <w:ilvl w:val="0"/>
          <w:numId w:val="1"/>
        </w:numPr>
      </w:pPr>
      <w:r>
        <w:t xml:space="preserve">What is the result of getting an erring brother to return to the truth?  </w:t>
      </w:r>
    </w:p>
    <w:sectPr w:rsidR="00775481" w:rsidSect="00714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5D52"/>
    <w:multiLevelType w:val="hybridMultilevel"/>
    <w:tmpl w:val="182E0C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4DA"/>
    <w:rsid w:val="00540552"/>
    <w:rsid w:val="005D43EA"/>
    <w:rsid w:val="006A24DA"/>
    <w:rsid w:val="007148AC"/>
    <w:rsid w:val="00775481"/>
    <w:rsid w:val="00A41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8A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A2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403</Words>
  <Characters>2302</Characters>
  <Application>Microsoft Office Outlook</Application>
  <DocSecurity>0</DocSecurity>
  <Lines>0</Lines>
  <Paragraphs>0</Paragraphs>
  <ScaleCrop>false</ScaleCrop>
  <Company>Marion County Schools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Questions for James</dc:title>
  <dc:subject/>
  <dc:creator>johnsoj2</dc:creator>
  <cp:keywords/>
  <dc:description/>
  <cp:lastModifiedBy>Lynde</cp:lastModifiedBy>
  <cp:revision>2</cp:revision>
  <dcterms:created xsi:type="dcterms:W3CDTF">2012-12-10T22:58:00Z</dcterms:created>
  <dcterms:modified xsi:type="dcterms:W3CDTF">2012-12-10T22:58:00Z</dcterms:modified>
</cp:coreProperties>
</file>