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CFB" w:rsidRPr="0068020B" w:rsidRDefault="00EF6CFB" w:rsidP="00543593">
      <w:pPr>
        <w:jc w:val="center"/>
        <w:rPr>
          <w:sz w:val="40"/>
          <w:szCs w:val="40"/>
        </w:rPr>
      </w:pPr>
      <w:r w:rsidRPr="0068020B">
        <w:rPr>
          <w:sz w:val="40"/>
          <w:szCs w:val="40"/>
        </w:rPr>
        <w:t>Organizational Notes for James</w:t>
      </w:r>
    </w:p>
    <w:p w:rsidR="00EF6CFB" w:rsidRDefault="00EF6CFB" w:rsidP="00543593">
      <w:pPr>
        <w:pStyle w:val="ListParagraph"/>
        <w:numPr>
          <w:ilvl w:val="0"/>
          <w:numId w:val="1"/>
        </w:numPr>
      </w:pPr>
      <w:r>
        <w:t>This class is going to follow the basic quarterly timeline (13 week study).</w:t>
      </w:r>
    </w:p>
    <w:p w:rsidR="00EF6CFB" w:rsidRDefault="00EF6CFB" w:rsidP="00543593">
      <w:pPr>
        <w:pStyle w:val="ListParagraph"/>
        <w:numPr>
          <w:ilvl w:val="0"/>
          <w:numId w:val="1"/>
        </w:numPr>
      </w:pPr>
      <w:r>
        <w:t>This is a book study on James that focuses on practical applications to Christian living.</w:t>
      </w:r>
    </w:p>
    <w:p w:rsidR="00EF6CFB" w:rsidRDefault="00EF6CFB" w:rsidP="00543593">
      <w:pPr>
        <w:pStyle w:val="ListParagraph"/>
        <w:numPr>
          <w:ilvl w:val="0"/>
          <w:numId w:val="1"/>
        </w:numPr>
      </w:pPr>
      <w:r>
        <w:t>You will have a folder for this class that contains outlines, review questions, and supplemental material for our study. Please remember to bring your folder each week.</w:t>
      </w:r>
    </w:p>
    <w:p w:rsidR="00EF6CFB" w:rsidRDefault="00EF6CFB" w:rsidP="00543593">
      <w:pPr>
        <w:pStyle w:val="ListParagraph"/>
        <w:numPr>
          <w:ilvl w:val="0"/>
          <w:numId w:val="1"/>
        </w:numPr>
      </w:pPr>
      <w:r>
        <w:t>Prior to class, participants in the study will do assigned readings and questions (see below). Once we meet together again, we will read the text and take a look at the questions together. If being a serious Bible student is important, we will do our readings and questions prior to class.</w:t>
      </w:r>
    </w:p>
    <w:p w:rsidR="00EF6CFB" w:rsidRDefault="00EF6CFB" w:rsidP="00543593">
      <w:pPr>
        <w:pStyle w:val="ListParagraph"/>
        <w:jc w:val="center"/>
      </w:pPr>
    </w:p>
    <w:p w:rsidR="00EF6CFB" w:rsidRDefault="00EF6CFB" w:rsidP="00543593">
      <w:pPr>
        <w:pStyle w:val="ListParagraph"/>
        <w:jc w:val="center"/>
        <w:rPr>
          <w:b/>
          <w:u w:val="single"/>
        </w:rPr>
      </w:pPr>
      <w:r w:rsidRPr="0068020B">
        <w:rPr>
          <w:b/>
          <w:u w:val="single"/>
        </w:rPr>
        <w:t>Class Schedule</w:t>
      </w:r>
    </w:p>
    <w:p w:rsidR="00EF6CFB" w:rsidRPr="0068020B" w:rsidRDefault="00EF6CFB" w:rsidP="00543593">
      <w:pPr>
        <w:pStyle w:val="ListParagraph"/>
        <w:jc w:val="center"/>
        <w:rPr>
          <w:b/>
          <w:u w:val="single"/>
        </w:rPr>
      </w:pPr>
    </w:p>
    <w:p w:rsidR="00EF6CFB" w:rsidRDefault="00EF6CFB" w:rsidP="003D013A">
      <w:pPr>
        <w:pStyle w:val="ListParagraph"/>
      </w:pPr>
      <w:r w:rsidRPr="00212850">
        <w:rPr>
          <w:b/>
        </w:rPr>
        <w:t xml:space="preserve">       Week One (12/19):</w:t>
      </w:r>
      <w:r>
        <w:t xml:space="preserve">  Introduction to class, introduction to James, questions 1-3 in class</w:t>
      </w:r>
    </w:p>
    <w:p w:rsidR="00EF6CFB" w:rsidRDefault="00EF6CFB" w:rsidP="003D013A">
      <w:pPr>
        <w:pStyle w:val="ListParagraph"/>
      </w:pPr>
    </w:p>
    <w:p w:rsidR="00EF6CFB" w:rsidRDefault="00EF6CFB" w:rsidP="003D013A">
      <w:pPr>
        <w:pStyle w:val="ListParagraph"/>
      </w:pPr>
      <w:r w:rsidRPr="00212850">
        <w:rPr>
          <w:b/>
        </w:rPr>
        <w:t>For Week Two (12/26):</w:t>
      </w:r>
      <w:r>
        <w:t xml:space="preserve">  Read James 1:1-18, 1 Pet. 4:12-19, Heb. 11:23-28, do questions 4-13 </w:t>
      </w:r>
    </w:p>
    <w:p w:rsidR="00EF6CFB" w:rsidRDefault="00EF6CFB" w:rsidP="003D013A">
      <w:pPr>
        <w:pStyle w:val="ListParagraph"/>
      </w:pPr>
    </w:p>
    <w:p w:rsidR="00EF6CFB" w:rsidRDefault="00EF6CFB" w:rsidP="003D013A">
      <w:pPr>
        <w:pStyle w:val="ListParagraph"/>
      </w:pPr>
      <w:r w:rsidRPr="00212850">
        <w:rPr>
          <w:b/>
        </w:rPr>
        <w:t>For Week Three (1/2):</w:t>
      </w:r>
      <w:r>
        <w:t xml:space="preserve">  Read James 1:19-27, Matthew 7: 21-27, do questions 14-17  </w:t>
      </w:r>
    </w:p>
    <w:p w:rsidR="00EF6CFB" w:rsidRDefault="00EF6CFB" w:rsidP="003D013A">
      <w:pPr>
        <w:pStyle w:val="ListParagraph"/>
      </w:pPr>
      <w:r>
        <w:t xml:space="preserve">   </w:t>
      </w:r>
    </w:p>
    <w:p w:rsidR="00EF6CFB" w:rsidRDefault="00EF6CFB" w:rsidP="003D013A">
      <w:pPr>
        <w:pStyle w:val="ListParagraph"/>
      </w:pPr>
      <w:r w:rsidRPr="00212850">
        <w:rPr>
          <w:b/>
        </w:rPr>
        <w:t>For Week Four (1/9):</w:t>
      </w:r>
      <w:r>
        <w:t xml:space="preserve">  Read James 2: 1-13, Leviticus 19: 15, 1 Cor. 1:27-31, do questions 18-22     </w:t>
      </w:r>
    </w:p>
    <w:p w:rsidR="00EF6CFB" w:rsidRDefault="00EF6CFB" w:rsidP="003D013A">
      <w:pPr>
        <w:pStyle w:val="ListParagraph"/>
      </w:pPr>
      <w:r>
        <w:t xml:space="preserve">  </w:t>
      </w:r>
    </w:p>
    <w:p w:rsidR="00EF6CFB" w:rsidRDefault="00EF6CFB" w:rsidP="003D013A">
      <w:pPr>
        <w:pStyle w:val="ListParagraph"/>
      </w:pPr>
      <w:r w:rsidRPr="00212850">
        <w:rPr>
          <w:b/>
        </w:rPr>
        <w:t>For Week Five (1/16):</w:t>
      </w:r>
      <w:r>
        <w:t xml:space="preserve">  Read James 2: 14-26, Heb. 11:8-22, do questions 22-25   </w:t>
      </w:r>
    </w:p>
    <w:p w:rsidR="00EF6CFB" w:rsidRDefault="00EF6CFB" w:rsidP="003D013A">
      <w:pPr>
        <w:pStyle w:val="ListParagraph"/>
      </w:pPr>
      <w:r>
        <w:t xml:space="preserve">  </w:t>
      </w:r>
    </w:p>
    <w:p w:rsidR="00EF6CFB" w:rsidRDefault="00EF6CFB" w:rsidP="003D013A">
      <w:pPr>
        <w:pStyle w:val="ListParagraph"/>
      </w:pPr>
      <w:r w:rsidRPr="00212850">
        <w:rPr>
          <w:b/>
        </w:rPr>
        <w:t>For Week Six (1/23):</w:t>
      </w:r>
      <w:r>
        <w:t xml:space="preserve"> Read James 3:1-12, Matt. 15:10-20, do questions 26-29 </w:t>
      </w:r>
      <w:bookmarkStart w:id="0" w:name="_GoBack"/>
      <w:bookmarkEnd w:id="0"/>
      <w:r>
        <w:t xml:space="preserve">     </w:t>
      </w:r>
    </w:p>
    <w:p w:rsidR="00EF6CFB" w:rsidRDefault="00EF6CFB" w:rsidP="003D013A">
      <w:pPr>
        <w:pStyle w:val="ListParagraph"/>
      </w:pPr>
      <w:r>
        <w:t xml:space="preserve"> </w:t>
      </w:r>
    </w:p>
    <w:p w:rsidR="00EF6CFB" w:rsidRDefault="00EF6CFB" w:rsidP="003D013A">
      <w:pPr>
        <w:pStyle w:val="ListParagraph"/>
      </w:pPr>
      <w:r w:rsidRPr="00212850">
        <w:rPr>
          <w:b/>
        </w:rPr>
        <w:t>For Week Seven (1/30):</w:t>
      </w:r>
      <w:r>
        <w:t xml:space="preserve">  Read James 3:13-18, 1 Cor. 2:1-5, 6-16, do questions 30-31</w:t>
      </w:r>
    </w:p>
    <w:p w:rsidR="00EF6CFB" w:rsidRDefault="00EF6CFB" w:rsidP="003D013A">
      <w:pPr>
        <w:pStyle w:val="ListParagraph"/>
      </w:pPr>
    </w:p>
    <w:p w:rsidR="00EF6CFB" w:rsidRDefault="00EF6CFB" w:rsidP="003D013A">
      <w:pPr>
        <w:pStyle w:val="ListParagraph"/>
      </w:pPr>
      <w:r w:rsidRPr="00212850">
        <w:rPr>
          <w:b/>
        </w:rPr>
        <w:t>For Week Eight (2/6):</w:t>
      </w:r>
      <w:r>
        <w:t xml:space="preserve">  Read James 4:1-12, 1 Pet. 2: 1-12, Col. 3:1-11, do questions 32-37  </w:t>
      </w:r>
    </w:p>
    <w:p w:rsidR="00EF6CFB" w:rsidRDefault="00EF6CFB" w:rsidP="003D013A">
      <w:pPr>
        <w:pStyle w:val="ListParagraph"/>
      </w:pPr>
    </w:p>
    <w:p w:rsidR="00EF6CFB" w:rsidRDefault="00EF6CFB" w:rsidP="003D013A">
      <w:pPr>
        <w:pStyle w:val="ListParagraph"/>
      </w:pPr>
      <w:r w:rsidRPr="00212850">
        <w:rPr>
          <w:b/>
        </w:rPr>
        <w:t>For Week Nine (2/13):</w:t>
      </w:r>
      <w:r>
        <w:t xml:space="preserve">  Read James 4:13-17, Luke 12:13-21, 35-48, 2 Pet. 2:20-22, question 38   </w:t>
      </w:r>
    </w:p>
    <w:p w:rsidR="00EF6CFB" w:rsidRDefault="00EF6CFB" w:rsidP="003D013A">
      <w:pPr>
        <w:pStyle w:val="ListParagraph"/>
      </w:pPr>
    </w:p>
    <w:p w:rsidR="00EF6CFB" w:rsidRDefault="00EF6CFB" w:rsidP="003D013A">
      <w:pPr>
        <w:pStyle w:val="ListParagraph"/>
      </w:pPr>
      <w:r w:rsidRPr="00212850">
        <w:rPr>
          <w:b/>
        </w:rPr>
        <w:t>For Week Ten (2/20):</w:t>
      </w:r>
      <w:r>
        <w:t xml:space="preserve">  Read James 5: 1-6, Luke 16:19-31, Jer. 12, do questions 39-42  </w:t>
      </w:r>
    </w:p>
    <w:p w:rsidR="00EF6CFB" w:rsidRDefault="00EF6CFB" w:rsidP="003D013A">
      <w:pPr>
        <w:pStyle w:val="ListParagraph"/>
      </w:pPr>
      <w:r>
        <w:t xml:space="preserve">    </w:t>
      </w:r>
    </w:p>
    <w:p w:rsidR="00EF6CFB" w:rsidRDefault="00EF6CFB" w:rsidP="003D013A">
      <w:pPr>
        <w:pStyle w:val="ListParagraph"/>
      </w:pPr>
      <w:r w:rsidRPr="00212850">
        <w:rPr>
          <w:b/>
        </w:rPr>
        <w:t>For Week Eleven (2/27):</w:t>
      </w:r>
      <w:r>
        <w:t xml:space="preserve">  Read James 5: 7-12, Matt. 5: 1-12, 33-37, Job 42:10-17, question 43 </w:t>
      </w:r>
    </w:p>
    <w:p w:rsidR="00EF6CFB" w:rsidRDefault="00EF6CFB" w:rsidP="003D013A">
      <w:pPr>
        <w:pStyle w:val="ListParagraph"/>
      </w:pPr>
    </w:p>
    <w:p w:rsidR="00EF6CFB" w:rsidRDefault="00EF6CFB" w:rsidP="003D013A">
      <w:pPr>
        <w:pStyle w:val="ListParagraph"/>
      </w:pPr>
      <w:r w:rsidRPr="00212850">
        <w:rPr>
          <w:b/>
        </w:rPr>
        <w:t>For Week Twelve (3/6):</w:t>
      </w:r>
      <w:r>
        <w:t xml:space="preserve">  Read James 5: 13-19, Gen 18: 22-33, 1 Pet. 4:7-11, do questions 44-46 </w:t>
      </w:r>
    </w:p>
    <w:p w:rsidR="00EF6CFB" w:rsidRDefault="00EF6CFB" w:rsidP="003D013A">
      <w:pPr>
        <w:pStyle w:val="ListParagraph"/>
      </w:pPr>
      <w:r>
        <w:t xml:space="preserve"> </w:t>
      </w:r>
    </w:p>
    <w:p w:rsidR="00EF6CFB" w:rsidRDefault="00EF6CFB" w:rsidP="00E920F0">
      <w:pPr>
        <w:pStyle w:val="ListParagraph"/>
      </w:pPr>
      <w:r>
        <w:rPr>
          <w:b/>
        </w:rPr>
        <w:t>For Week Thirteen (3/13):</w:t>
      </w:r>
      <w:r>
        <w:t xml:space="preserve"> Write down 3 things you’ve learned from the study of James. Write down 2 different verses/chunks of text from James that you will try to better apply to your life. Come up with 1 review question for a group-based quiz on our study of James.  </w:t>
      </w:r>
    </w:p>
    <w:p w:rsidR="00EF6CFB" w:rsidRDefault="00EF6CFB" w:rsidP="00101B58">
      <w:pPr>
        <w:pStyle w:val="ListParagraph"/>
      </w:pPr>
    </w:p>
    <w:p w:rsidR="00EF6CFB" w:rsidRDefault="00EF6CFB" w:rsidP="00ED1C4B">
      <w:pPr>
        <w:pStyle w:val="ListParagraph"/>
        <w:numPr>
          <w:ilvl w:val="0"/>
          <w:numId w:val="1"/>
        </w:numPr>
      </w:pPr>
      <w:r>
        <w:t xml:space="preserve">In addition to the readings and review questions for class, please bring additional scripture or ideas that came to mind. Even though we have set weekly goals for our study, participation and discussion is encouraged and essential for individual/congregational growth. </w:t>
      </w:r>
    </w:p>
    <w:sectPr w:rsidR="00EF6CFB" w:rsidSect="0068020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683A05"/>
    <w:multiLevelType w:val="hybridMultilevel"/>
    <w:tmpl w:val="06F8A7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3593"/>
    <w:rsid w:val="00064AEB"/>
    <w:rsid w:val="00101B58"/>
    <w:rsid w:val="00117FC2"/>
    <w:rsid w:val="001C15D1"/>
    <w:rsid w:val="00210983"/>
    <w:rsid w:val="00212850"/>
    <w:rsid w:val="00281F5D"/>
    <w:rsid w:val="00284854"/>
    <w:rsid w:val="003D013A"/>
    <w:rsid w:val="003F4BE2"/>
    <w:rsid w:val="004A2493"/>
    <w:rsid w:val="005057C7"/>
    <w:rsid w:val="005160EE"/>
    <w:rsid w:val="00543593"/>
    <w:rsid w:val="005F0DBE"/>
    <w:rsid w:val="0068020B"/>
    <w:rsid w:val="00756B1A"/>
    <w:rsid w:val="007C601B"/>
    <w:rsid w:val="008201CF"/>
    <w:rsid w:val="008247A9"/>
    <w:rsid w:val="008D1306"/>
    <w:rsid w:val="00A95AC0"/>
    <w:rsid w:val="00AC3CD5"/>
    <w:rsid w:val="00B62CF8"/>
    <w:rsid w:val="00B665D1"/>
    <w:rsid w:val="00C45879"/>
    <w:rsid w:val="00CD5E1A"/>
    <w:rsid w:val="00D702FC"/>
    <w:rsid w:val="00DA3953"/>
    <w:rsid w:val="00DC71EB"/>
    <w:rsid w:val="00E920F0"/>
    <w:rsid w:val="00ED1C4B"/>
    <w:rsid w:val="00EE4446"/>
    <w:rsid w:val="00EF6CFB"/>
    <w:rsid w:val="00F20ED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85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4359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345</Words>
  <Characters>1969</Characters>
  <Application>Microsoft Office Outlook</Application>
  <DocSecurity>0</DocSecurity>
  <Lines>0</Lines>
  <Paragraphs>0</Paragraphs>
  <ScaleCrop>false</ScaleCrop>
  <Company>Marion County Schools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Organizational Notes for James</dc:title>
  <dc:subject/>
  <dc:creator>Johnson, Jordan - Horizon Academy at Marion Oaks</dc:creator>
  <cp:keywords/>
  <dc:description/>
  <cp:lastModifiedBy>Lynde</cp:lastModifiedBy>
  <cp:revision>2</cp:revision>
  <dcterms:created xsi:type="dcterms:W3CDTF">2012-12-10T22:58:00Z</dcterms:created>
  <dcterms:modified xsi:type="dcterms:W3CDTF">2012-12-10T22:58:00Z</dcterms:modified>
</cp:coreProperties>
</file>